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1Light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75"/>
        <w:gridCol w:w="3665"/>
        <w:gridCol w:w="3780"/>
        <w:gridCol w:w="2430"/>
        <w:gridCol w:w="1707"/>
        <w:gridCol w:w="1899"/>
        <w:gridCol w:w="444"/>
      </w:tblGrid>
      <w:tr w:rsidR="00BD331E" w14:paraId="257D0A6F" w14:textId="77777777" w:rsidTr="00BD331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vMerge w:val="restart"/>
            <w:vAlign w:val="center"/>
          </w:tcPr>
          <w:p w14:paraId="63A417C0" w14:textId="4F305AA7" w:rsidR="00BD331E" w:rsidRPr="007B6159" w:rsidRDefault="00BD331E" w:rsidP="007B6159">
            <w:pPr>
              <w:pStyle w:val="NoSpacing"/>
              <w:rPr>
                <w:sz w:val="36"/>
                <w:szCs w:val="40"/>
              </w:rPr>
            </w:pPr>
            <w:r w:rsidRPr="007B6159">
              <w:rPr>
                <w:sz w:val="36"/>
                <w:szCs w:val="40"/>
              </w:rPr>
              <w:t>Welcome!</w:t>
            </w:r>
          </w:p>
          <w:p w14:paraId="10EAC07E" w14:textId="7169FB75" w:rsidR="00BD331E" w:rsidRPr="007B6159" w:rsidRDefault="00BD331E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ascii="Segoe UI Black" w:hAnsi="Segoe UI Black"/>
                <w:sz w:val="36"/>
                <w:szCs w:val="40"/>
              </w:rPr>
              <w:t>PLEASE SIGN IN</w:t>
            </w:r>
            <w:r w:rsidRPr="007B6159">
              <w:rPr>
                <w:rFonts w:cs="Segoe UI"/>
                <w:b w:val="0"/>
                <w:bCs w:val="0"/>
                <w:color w:val="D0CECE" w:themeColor="background2" w:themeShade="E6"/>
                <w:sz w:val="36"/>
                <w:szCs w:val="40"/>
              </w:rPr>
              <w:t xml:space="preserve"> </w:t>
            </w:r>
          </w:p>
        </w:tc>
        <w:tc>
          <w:tcPr>
            <w:tcW w:w="6210" w:type="dxa"/>
            <w:gridSpan w:val="2"/>
            <w:tcBorders>
              <w:bottom w:val="single" w:sz="4" w:space="0" w:color="000000"/>
            </w:tcBorders>
            <w:vAlign w:val="center"/>
          </w:tcPr>
          <w:p w14:paraId="79AE1E75" w14:textId="3735389B" w:rsidR="00BD331E" w:rsidRPr="00BD331E" w:rsidRDefault="00BD331E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Black" w:hAnsi="Segoe UI Black"/>
                <w:sz w:val="36"/>
                <w:szCs w:val="40"/>
              </w:rPr>
            </w:pPr>
            <w:r w:rsidRPr="00BD331E">
              <w:rPr>
                <w:rFonts w:cs="Segoe UI"/>
              </w:rPr>
              <w:t>Group</w:t>
            </w:r>
            <w:r>
              <w:rPr>
                <w:rFonts w:cs="Segoe UI"/>
              </w:rPr>
              <w:t>:</w:t>
            </w:r>
          </w:p>
        </w:tc>
        <w:tc>
          <w:tcPr>
            <w:tcW w:w="4050" w:type="dxa"/>
            <w:gridSpan w:val="3"/>
            <w:tcBorders>
              <w:left w:val="nil"/>
              <w:bottom w:val="single" w:sz="4" w:space="0" w:color="000000"/>
            </w:tcBorders>
            <w:vAlign w:val="center"/>
          </w:tcPr>
          <w:p w14:paraId="48DBF3F1" w14:textId="77E50F2A" w:rsidR="00BD331E" w:rsidRPr="00BD331E" w:rsidRDefault="00BD331E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  <w:r>
              <w:rPr>
                <w:rFonts w:cs="Segoe UI"/>
              </w:rPr>
              <w:t>Date</w:t>
            </w:r>
            <w:r w:rsidRPr="00BD331E">
              <w:rPr>
                <w:rFonts w:cs="Segoe UI"/>
              </w:rPr>
              <w:t>:</w:t>
            </w:r>
          </w:p>
        </w:tc>
      </w:tr>
      <w:tr w:rsidR="00BD331E" w14:paraId="7C3023EA" w14:textId="77777777" w:rsidTr="00BD331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vMerge/>
            <w:vAlign w:val="center"/>
          </w:tcPr>
          <w:p w14:paraId="4905F94C" w14:textId="1CFB71DB" w:rsidR="00BD331E" w:rsidRDefault="00BD331E" w:rsidP="007B6159">
            <w:pPr>
              <w:rPr>
                <w:rFonts w:cs="Segoe UI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E9BBA6" w14:textId="28AB6856" w:rsidR="00BD331E" w:rsidRDefault="00BD331E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  <w:r>
              <w:rPr>
                <w:rFonts w:cs="Segoe UI"/>
              </w:rPr>
              <w:t>Event:</w:t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8D07EAA" w14:textId="44F2D397" w:rsidR="00BD331E" w:rsidRDefault="00BD331E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  <w:r>
              <w:rPr>
                <w:rFonts w:cs="Segoe UI"/>
              </w:rPr>
              <w:t>Location:</w:t>
            </w:r>
          </w:p>
        </w:tc>
      </w:tr>
      <w:tr w:rsidR="007B6159" w14:paraId="31D1C069" w14:textId="77777777" w:rsidTr="00BD331E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</w:tcPr>
          <w:p w14:paraId="0931084D" w14:textId="77777777" w:rsidR="007B6159" w:rsidRDefault="007B6159" w:rsidP="004C3639">
            <w:pPr>
              <w:rPr>
                <w:rFonts w:cs="Segoe UI"/>
              </w:rPr>
            </w:pPr>
          </w:p>
        </w:tc>
        <w:tc>
          <w:tcPr>
            <w:tcW w:w="3665" w:type="dxa"/>
          </w:tcPr>
          <w:p w14:paraId="37F9DF1A" w14:textId="73C5E00B" w:rsidR="007B6159" w:rsidRDefault="007B6159" w:rsidP="004C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tcBorders>
              <w:top w:val="single" w:sz="4" w:space="0" w:color="000000"/>
            </w:tcBorders>
          </w:tcPr>
          <w:p w14:paraId="07F0B6F9" w14:textId="77777777" w:rsidR="007B6159" w:rsidRDefault="007B6159" w:rsidP="004C3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999999" w:themeColor="text1" w:themeTint="66"/>
            </w:tcBorders>
            <w:vAlign w:val="center"/>
          </w:tcPr>
          <w:p w14:paraId="38A82FB8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000000"/>
              <w:bottom w:val="single" w:sz="4" w:space="0" w:color="999999" w:themeColor="text1" w:themeTint="66"/>
            </w:tcBorders>
            <w:vAlign w:val="center"/>
          </w:tcPr>
          <w:p w14:paraId="273B87B4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5856D44C" w14:textId="2EBA220C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6DA986B9" w14:textId="77777777" w:rsidR="007B6159" w:rsidRDefault="007B6159" w:rsidP="007B6159">
            <w:pPr>
              <w:rPr>
                <w:rFonts w:cs="Segoe UI"/>
              </w:rPr>
            </w:pPr>
          </w:p>
        </w:tc>
        <w:tc>
          <w:tcPr>
            <w:tcW w:w="3665" w:type="dxa"/>
            <w:vAlign w:val="center"/>
          </w:tcPr>
          <w:p w14:paraId="114049BE" w14:textId="391820A7" w:rsidR="007B6159" w:rsidRPr="003C06D3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</w:rPr>
            </w:pPr>
            <w:r w:rsidRPr="003C06D3">
              <w:rPr>
                <w:rFonts w:ascii="Segoe UI Semibold" w:hAnsi="Segoe UI Semibold" w:cs="Segoe UI Semibold"/>
              </w:rPr>
              <w:t>PRINT NAME</w:t>
            </w:r>
          </w:p>
        </w:tc>
        <w:tc>
          <w:tcPr>
            <w:tcW w:w="3780" w:type="dxa"/>
            <w:vAlign w:val="center"/>
          </w:tcPr>
          <w:p w14:paraId="4A975E8E" w14:textId="679E44D2" w:rsidR="007B6159" w:rsidRPr="003C06D3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</w:rPr>
            </w:pPr>
            <w:r w:rsidRPr="003C06D3">
              <w:rPr>
                <w:rFonts w:ascii="Segoe UI Semibold" w:hAnsi="Segoe UI Semibold" w:cs="Segoe UI Semibold"/>
              </w:rPr>
              <w:t>EMAIL</w:t>
            </w:r>
          </w:p>
        </w:tc>
        <w:tc>
          <w:tcPr>
            <w:tcW w:w="2430" w:type="dxa"/>
            <w:vAlign w:val="center"/>
          </w:tcPr>
          <w:p w14:paraId="6A59AC07" w14:textId="1005CA70" w:rsidR="007B6159" w:rsidRPr="003C06D3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</w:rPr>
            </w:pPr>
            <w:r w:rsidRPr="003C06D3">
              <w:rPr>
                <w:rFonts w:ascii="Segoe UI Semibold" w:hAnsi="Segoe UI Semibold" w:cs="Segoe UI Semibold"/>
              </w:rPr>
              <w:t>PHONE</w:t>
            </w:r>
          </w:p>
        </w:tc>
        <w:tc>
          <w:tcPr>
            <w:tcW w:w="3606" w:type="dxa"/>
            <w:gridSpan w:val="2"/>
            <w:vAlign w:val="center"/>
          </w:tcPr>
          <w:p w14:paraId="6497EE1E" w14:textId="7F8EB2C0" w:rsidR="007B6159" w:rsidRPr="003C06D3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bold" w:hAnsi="Segoe UI Semibold" w:cs="Segoe UI Semibold"/>
              </w:rPr>
            </w:pPr>
            <w:r w:rsidRPr="003C06D3">
              <w:rPr>
                <w:rFonts w:ascii="Segoe UI Semibold" w:hAnsi="Segoe UI Semibold" w:cs="Segoe UI Semibold"/>
              </w:rPr>
              <w:t>ADDRESS</w:t>
            </w:r>
          </w:p>
        </w:tc>
        <w:tc>
          <w:tcPr>
            <w:tcW w:w="444" w:type="dxa"/>
            <w:vAlign w:val="center"/>
          </w:tcPr>
          <w:p w14:paraId="35B8E42D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4139DEAF" w14:textId="11166692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3F9CC1F2" w14:textId="0D484BF3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 w:rsidRPr="007B6159">
              <w:rPr>
                <w:rFonts w:cs="Segoe UI"/>
                <w:b w:val="0"/>
                <w:bCs w:val="0"/>
              </w:rPr>
              <w:t>1.</w:t>
            </w:r>
          </w:p>
        </w:tc>
        <w:tc>
          <w:tcPr>
            <w:tcW w:w="3665" w:type="dxa"/>
            <w:vAlign w:val="center"/>
          </w:tcPr>
          <w:p w14:paraId="161B4E44" w14:textId="16370675" w:rsidR="007B6159" w:rsidRP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8"/>
                <w:szCs w:val="32"/>
              </w:rPr>
            </w:pPr>
          </w:p>
        </w:tc>
        <w:tc>
          <w:tcPr>
            <w:tcW w:w="3780" w:type="dxa"/>
            <w:vAlign w:val="center"/>
          </w:tcPr>
          <w:p w14:paraId="7D26158E" w14:textId="57FF6C27" w:rsidR="007B6159" w:rsidRP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8"/>
                <w:szCs w:val="32"/>
              </w:rPr>
            </w:pPr>
          </w:p>
        </w:tc>
        <w:tc>
          <w:tcPr>
            <w:tcW w:w="2430" w:type="dxa"/>
            <w:vAlign w:val="center"/>
          </w:tcPr>
          <w:p w14:paraId="30963456" w14:textId="0D0FA346" w:rsidR="007B6159" w:rsidRP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8"/>
                <w:szCs w:val="32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3C29D2F6" w14:textId="2BF77F36" w:rsidR="007B6159" w:rsidRP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8"/>
                <w:szCs w:val="32"/>
              </w:rPr>
            </w:pPr>
          </w:p>
        </w:tc>
        <w:tc>
          <w:tcPr>
            <w:tcW w:w="444" w:type="dxa"/>
            <w:vAlign w:val="center"/>
          </w:tcPr>
          <w:p w14:paraId="2369A8D0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 w:val="28"/>
                <w:szCs w:val="32"/>
              </w:rPr>
            </w:pPr>
          </w:p>
        </w:tc>
      </w:tr>
      <w:tr w:rsidR="007B6159" w14:paraId="1D4C2720" w14:textId="277DE8C3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7016C458" w14:textId="067460AE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 w:rsidRPr="007B6159">
              <w:rPr>
                <w:rFonts w:cs="Segoe UI"/>
                <w:b w:val="0"/>
                <w:bCs w:val="0"/>
              </w:rPr>
              <w:t>2.</w:t>
            </w:r>
          </w:p>
        </w:tc>
        <w:tc>
          <w:tcPr>
            <w:tcW w:w="3665" w:type="dxa"/>
            <w:vAlign w:val="center"/>
          </w:tcPr>
          <w:p w14:paraId="6420B178" w14:textId="7BC92ED6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195F55D2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554536E3" w14:textId="3915EE2F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2767C8DA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24575955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483B230A" w14:textId="460AD936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63B23913" w14:textId="539275BE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3.</w:t>
            </w:r>
          </w:p>
        </w:tc>
        <w:tc>
          <w:tcPr>
            <w:tcW w:w="3665" w:type="dxa"/>
            <w:vAlign w:val="center"/>
          </w:tcPr>
          <w:p w14:paraId="0D85C00F" w14:textId="347766DF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43B39009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5F25B339" w14:textId="796C1D78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00070BA6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293BC376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5C90DAAA" w14:textId="74C64D59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280A41A7" w14:textId="277EB725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4.</w:t>
            </w:r>
          </w:p>
        </w:tc>
        <w:tc>
          <w:tcPr>
            <w:tcW w:w="3665" w:type="dxa"/>
            <w:vAlign w:val="center"/>
          </w:tcPr>
          <w:p w14:paraId="1FBC1AAA" w14:textId="4744735B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344B5884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0E57B20B" w14:textId="5AA98475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7918F686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7692341C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6471D87D" w14:textId="61E5FBD9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145E41BE" w14:textId="41D918CC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5.</w:t>
            </w:r>
          </w:p>
        </w:tc>
        <w:tc>
          <w:tcPr>
            <w:tcW w:w="3665" w:type="dxa"/>
            <w:vAlign w:val="center"/>
          </w:tcPr>
          <w:p w14:paraId="3C219C4D" w14:textId="2C85641C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255C4ECC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70760911" w14:textId="498F9BE4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6C5C2EAB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4EFBA067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1AF6193B" w14:textId="264570D4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2AEE0A67" w14:textId="4E4FAF96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6.</w:t>
            </w:r>
          </w:p>
        </w:tc>
        <w:tc>
          <w:tcPr>
            <w:tcW w:w="3665" w:type="dxa"/>
            <w:vAlign w:val="center"/>
          </w:tcPr>
          <w:p w14:paraId="7E8B102B" w14:textId="7F0CD901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18CB9A3F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37F83CE1" w14:textId="6147C133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28401F96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51062D96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79740A47" w14:textId="750FB2A6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0E10E4F2" w14:textId="1849EC9F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7.</w:t>
            </w:r>
          </w:p>
        </w:tc>
        <w:tc>
          <w:tcPr>
            <w:tcW w:w="3665" w:type="dxa"/>
            <w:vAlign w:val="center"/>
          </w:tcPr>
          <w:p w14:paraId="6E32BACE" w14:textId="0911E1D2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6A67BB51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2B3570E4" w14:textId="55E918C2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47CD879C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76457E5E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5FE2A500" w14:textId="630DC3EC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6328EA57" w14:textId="1E157C8A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8.</w:t>
            </w:r>
          </w:p>
        </w:tc>
        <w:tc>
          <w:tcPr>
            <w:tcW w:w="3665" w:type="dxa"/>
            <w:vAlign w:val="center"/>
          </w:tcPr>
          <w:p w14:paraId="3BC6DC64" w14:textId="392BDF79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5701C490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79DEB927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301A4B4E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2222249B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3290FD46" w14:textId="12E3090E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723E4AE4" w14:textId="6CAFAD56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9.</w:t>
            </w:r>
          </w:p>
        </w:tc>
        <w:tc>
          <w:tcPr>
            <w:tcW w:w="3665" w:type="dxa"/>
            <w:vAlign w:val="center"/>
          </w:tcPr>
          <w:p w14:paraId="14E0EC8F" w14:textId="33B2ED1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13DFF195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1143AD7C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3636664B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2ADF2126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1ECF2CD5" w14:textId="4D077816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614ABB95" w14:textId="41149C89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10.</w:t>
            </w:r>
          </w:p>
        </w:tc>
        <w:tc>
          <w:tcPr>
            <w:tcW w:w="3665" w:type="dxa"/>
            <w:vAlign w:val="center"/>
          </w:tcPr>
          <w:p w14:paraId="7F513E04" w14:textId="5ACC0E3A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6AC52C9E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294D8B55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59C5D418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3296B032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31FD7843" w14:textId="59F23D96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46FB29E4" w14:textId="5FC4DCBB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11.</w:t>
            </w:r>
          </w:p>
        </w:tc>
        <w:tc>
          <w:tcPr>
            <w:tcW w:w="3665" w:type="dxa"/>
            <w:vAlign w:val="center"/>
          </w:tcPr>
          <w:p w14:paraId="0CF7B396" w14:textId="0B0B2E48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15B12A8E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48BA51BE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19BEFC84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3D319203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4EF58E7F" w14:textId="31BB53DC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364AEB49" w14:textId="48C2AA2B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12.</w:t>
            </w:r>
          </w:p>
        </w:tc>
        <w:tc>
          <w:tcPr>
            <w:tcW w:w="3665" w:type="dxa"/>
            <w:vAlign w:val="center"/>
          </w:tcPr>
          <w:p w14:paraId="63FB64E0" w14:textId="2C82F056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3E59CA9B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15BE5EFF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05FA784E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7A8CDF6F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7819DF48" w14:textId="09648E3A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3CC245FD" w14:textId="64CD0B9E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13.</w:t>
            </w:r>
          </w:p>
        </w:tc>
        <w:tc>
          <w:tcPr>
            <w:tcW w:w="3665" w:type="dxa"/>
            <w:vAlign w:val="center"/>
          </w:tcPr>
          <w:p w14:paraId="3D686BB0" w14:textId="7331136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69F818B3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6DD87C17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36BDA371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71B105EF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0C64FC30" w14:textId="2F3D8AE0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1EF1FEDC" w14:textId="3E635419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14.</w:t>
            </w:r>
          </w:p>
        </w:tc>
        <w:tc>
          <w:tcPr>
            <w:tcW w:w="3665" w:type="dxa"/>
            <w:vAlign w:val="center"/>
          </w:tcPr>
          <w:p w14:paraId="1397C2CC" w14:textId="0403C039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4018C67B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11832345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7820B430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67058053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23D2642F" w14:textId="5918DEE5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3B088BCB" w14:textId="3013FAB0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15.</w:t>
            </w:r>
          </w:p>
        </w:tc>
        <w:tc>
          <w:tcPr>
            <w:tcW w:w="3665" w:type="dxa"/>
            <w:vAlign w:val="center"/>
          </w:tcPr>
          <w:p w14:paraId="25CA672A" w14:textId="44CB0195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60E46CA7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36293DED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34553AB0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2A2BE2DD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536AE5C6" w14:textId="70AB12CC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42314E64" w14:textId="673208A4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16.</w:t>
            </w:r>
          </w:p>
        </w:tc>
        <w:tc>
          <w:tcPr>
            <w:tcW w:w="3665" w:type="dxa"/>
            <w:vAlign w:val="center"/>
          </w:tcPr>
          <w:p w14:paraId="595A1492" w14:textId="51E7BC58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6FD41966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36DF61A1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10BFE3F2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6DFD0621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2D1AAC5C" w14:textId="1EE12118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2620CC3A" w14:textId="0E956F80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17.</w:t>
            </w:r>
          </w:p>
        </w:tc>
        <w:tc>
          <w:tcPr>
            <w:tcW w:w="3665" w:type="dxa"/>
            <w:vAlign w:val="center"/>
          </w:tcPr>
          <w:p w14:paraId="46FDBC03" w14:textId="789924AC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0F22AC30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403472E5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71004AC7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3DBF47FF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041CDE31" w14:textId="6E39D6E7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7D541BE7" w14:textId="2DB3AB65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 w:rsidRPr="007B6159">
              <w:rPr>
                <w:rFonts w:cs="Segoe UI"/>
                <w:b w:val="0"/>
                <w:bCs w:val="0"/>
              </w:rPr>
              <w:t>18.</w:t>
            </w:r>
          </w:p>
        </w:tc>
        <w:tc>
          <w:tcPr>
            <w:tcW w:w="3665" w:type="dxa"/>
            <w:vAlign w:val="center"/>
          </w:tcPr>
          <w:p w14:paraId="735320D5" w14:textId="53479CB8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571F7C4B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6DF03F41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7AF29B17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3BF650E2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7818DC33" w14:textId="7389B668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2E79EAA7" w14:textId="327F9B06" w:rsidR="007B6159" w:rsidRP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19.</w:t>
            </w:r>
          </w:p>
        </w:tc>
        <w:tc>
          <w:tcPr>
            <w:tcW w:w="3665" w:type="dxa"/>
            <w:vAlign w:val="center"/>
          </w:tcPr>
          <w:p w14:paraId="02A9AD67" w14:textId="1EBF5DB0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426E0D5A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130313BC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29688E7E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0527987D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  <w:tr w:rsidR="007B6159" w14:paraId="3495766D" w14:textId="77777777" w:rsidTr="007B6159">
        <w:tblPrEx>
          <w:tblBorders>
            <w:top w:val="single" w:sz="4" w:space="0" w:color="999999" w:themeColor="text1" w:themeTint="66"/>
            <w:left w:val="single" w:sz="4" w:space="0" w:color="999999" w:themeColor="text1" w:themeTint="66"/>
            <w:bottom w:val="single" w:sz="4" w:space="0" w:color="999999" w:themeColor="text1" w:themeTint="66"/>
            <w:right w:val="single" w:sz="4" w:space="0" w:color="999999" w:themeColor="text1" w:themeTint="66"/>
            <w:insideH w:val="single" w:sz="4" w:space="0" w:color="999999" w:themeColor="text1" w:themeTint="66"/>
            <w:insideV w:val="single" w:sz="4" w:space="0" w:color="999999" w:themeColor="text1" w:themeTint="66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07623DA7" w14:textId="7AC2C1AB" w:rsidR="007B6159" w:rsidRDefault="007B6159" w:rsidP="007B6159">
            <w:pPr>
              <w:rPr>
                <w:rFonts w:cs="Segoe UI"/>
                <w:b w:val="0"/>
                <w:bCs w:val="0"/>
              </w:rPr>
            </w:pPr>
            <w:r>
              <w:rPr>
                <w:rFonts w:cs="Segoe UI"/>
                <w:b w:val="0"/>
                <w:bCs w:val="0"/>
              </w:rPr>
              <w:t>20.</w:t>
            </w:r>
          </w:p>
        </w:tc>
        <w:tc>
          <w:tcPr>
            <w:tcW w:w="3665" w:type="dxa"/>
            <w:vAlign w:val="center"/>
          </w:tcPr>
          <w:p w14:paraId="5EE3D641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780" w:type="dxa"/>
            <w:vAlign w:val="center"/>
          </w:tcPr>
          <w:p w14:paraId="659F6A5B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2430" w:type="dxa"/>
            <w:vAlign w:val="center"/>
          </w:tcPr>
          <w:p w14:paraId="2FC010BB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764EB072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  <w:tc>
          <w:tcPr>
            <w:tcW w:w="444" w:type="dxa"/>
            <w:vAlign w:val="center"/>
          </w:tcPr>
          <w:p w14:paraId="43D3EF70" w14:textId="77777777" w:rsidR="007B6159" w:rsidRDefault="007B6159" w:rsidP="007B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</w:rPr>
            </w:pPr>
          </w:p>
        </w:tc>
      </w:tr>
    </w:tbl>
    <w:p w14:paraId="57267B7F" w14:textId="263CDCF7" w:rsidR="00E31CED" w:rsidRPr="001B08A4" w:rsidRDefault="00E31CED" w:rsidP="00442F89">
      <w:pPr>
        <w:rPr>
          <w:rFonts w:cs="Segoe UI"/>
        </w:rPr>
      </w:pPr>
    </w:p>
    <w:sectPr w:rsidR="00E31CED" w:rsidRPr="001B08A4" w:rsidSect="007B6159">
      <w:footerReference w:type="default" r:id="rId8"/>
      <w:footerReference w:type="firs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5E2E4" w14:textId="77777777" w:rsidR="00B010B1" w:rsidRDefault="00B010B1" w:rsidP="001B08A4">
      <w:pPr>
        <w:spacing w:after="0" w:line="240" w:lineRule="auto"/>
      </w:pPr>
      <w:r>
        <w:separator/>
      </w:r>
    </w:p>
  </w:endnote>
  <w:endnote w:type="continuationSeparator" w:id="0">
    <w:p w14:paraId="09AF9800" w14:textId="77777777" w:rsidR="00B010B1" w:rsidRDefault="00B010B1" w:rsidP="001B0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9B4D3" w14:textId="77777777" w:rsidR="001B08A4" w:rsidRDefault="001B08A4" w:rsidP="001B08A4">
    <w:pPr>
      <w:pStyle w:val="Footer"/>
      <w:ind w:firstLine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4B941" w14:textId="36AFB444" w:rsidR="001B08A4" w:rsidRDefault="002B3405">
    <w:pPr>
      <w:pStyle w:val="Footer"/>
    </w:pPr>
    <w:fldSimple w:instr=" DATE   \* MERGEFORMAT ">
      <w:r w:rsidR="003C06D3">
        <w:rPr>
          <w:noProof/>
        </w:rPr>
        <w:t>12/6/2024</w:t>
      </w:r>
    </w:fldSimple>
    <w:r w:rsidR="001B08A4">
      <w:tab/>
    </w:r>
    <w:r w:rsidR="001B08A4">
      <w:tab/>
      <w:t xml:space="preserve"> </w:t>
    </w:r>
    <w:r w:rsidR="001B08A4">
      <w:fldChar w:fldCharType="begin"/>
    </w:r>
    <w:r w:rsidR="001B08A4">
      <w:instrText xml:space="preserve"> PAGE   \* MERGEFORMAT </w:instrText>
    </w:r>
    <w:r w:rsidR="001B08A4">
      <w:fldChar w:fldCharType="separate"/>
    </w:r>
    <w:r w:rsidR="001B08A4">
      <w:rPr>
        <w:noProof/>
      </w:rPr>
      <w:t>3</w:t>
    </w:r>
    <w:r w:rsidR="001B08A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3743B" w14:textId="77777777" w:rsidR="00B010B1" w:rsidRDefault="00B010B1" w:rsidP="001B08A4">
      <w:pPr>
        <w:spacing w:after="0" w:line="240" w:lineRule="auto"/>
      </w:pPr>
      <w:r>
        <w:separator/>
      </w:r>
    </w:p>
  </w:footnote>
  <w:footnote w:type="continuationSeparator" w:id="0">
    <w:p w14:paraId="65A76679" w14:textId="77777777" w:rsidR="00B010B1" w:rsidRDefault="00B010B1" w:rsidP="001B0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4151B"/>
    <w:multiLevelType w:val="hybridMultilevel"/>
    <w:tmpl w:val="B254D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B09FA"/>
    <w:multiLevelType w:val="hybridMultilevel"/>
    <w:tmpl w:val="FB523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64B1"/>
    <w:multiLevelType w:val="hybridMultilevel"/>
    <w:tmpl w:val="34D2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01663"/>
    <w:multiLevelType w:val="hybridMultilevel"/>
    <w:tmpl w:val="FF481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F0176"/>
    <w:multiLevelType w:val="hybridMultilevel"/>
    <w:tmpl w:val="7B98F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B7EE7"/>
    <w:multiLevelType w:val="hybridMultilevel"/>
    <w:tmpl w:val="6862E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C2FD3"/>
    <w:multiLevelType w:val="hybridMultilevel"/>
    <w:tmpl w:val="DCE00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18727">
    <w:abstractNumId w:val="0"/>
  </w:num>
  <w:num w:numId="2" w16cid:durableId="1209683122">
    <w:abstractNumId w:val="5"/>
  </w:num>
  <w:num w:numId="3" w16cid:durableId="955873294">
    <w:abstractNumId w:val="6"/>
  </w:num>
  <w:num w:numId="4" w16cid:durableId="1081950311">
    <w:abstractNumId w:val="4"/>
  </w:num>
  <w:num w:numId="5" w16cid:durableId="1510679489">
    <w:abstractNumId w:val="2"/>
  </w:num>
  <w:num w:numId="6" w16cid:durableId="1359041867">
    <w:abstractNumId w:val="3"/>
  </w:num>
  <w:num w:numId="7" w16cid:durableId="2087484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E9"/>
    <w:rsid w:val="000144A2"/>
    <w:rsid w:val="00014F4B"/>
    <w:rsid w:val="00022E6E"/>
    <w:rsid w:val="00033FA0"/>
    <w:rsid w:val="000505B7"/>
    <w:rsid w:val="00087254"/>
    <w:rsid w:val="000C1041"/>
    <w:rsid w:val="001443D3"/>
    <w:rsid w:val="001A00F1"/>
    <w:rsid w:val="001B08A4"/>
    <w:rsid w:val="001E5F39"/>
    <w:rsid w:val="00211AF7"/>
    <w:rsid w:val="002744F7"/>
    <w:rsid w:val="00275964"/>
    <w:rsid w:val="002B3405"/>
    <w:rsid w:val="002C6281"/>
    <w:rsid w:val="00300148"/>
    <w:rsid w:val="00310564"/>
    <w:rsid w:val="00316F89"/>
    <w:rsid w:val="00321095"/>
    <w:rsid w:val="0032564D"/>
    <w:rsid w:val="00337A03"/>
    <w:rsid w:val="00392584"/>
    <w:rsid w:val="003B3E96"/>
    <w:rsid w:val="003C06D3"/>
    <w:rsid w:val="003E08E6"/>
    <w:rsid w:val="003E67FD"/>
    <w:rsid w:val="0042551F"/>
    <w:rsid w:val="00442F89"/>
    <w:rsid w:val="00443B28"/>
    <w:rsid w:val="00446EF3"/>
    <w:rsid w:val="004B27BD"/>
    <w:rsid w:val="005204E8"/>
    <w:rsid w:val="00570AA3"/>
    <w:rsid w:val="00581A6F"/>
    <w:rsid w:val="0058500B"/>
    <w:rsid w:val="005B6C97"/>
    <w:rsid w:val="00605728"/>
    <w:rsid w:val="0061108D"/>
    <w:rsid w:val="00655530"/>
    <w:rsid w:val="00656858"/>
    <w:rsid w:val="00674FC4"/>
    <w:rsid w:val="006805E9"/>
    <w:rsid w:val="00712F16"/>
    <w:rsid w:val="00733A38"/>
    <w:rsid w:val="00792F68"/>
    <w:rsid w:val="0079501A"/>
    <w:rsid w:val="007B6159"/>
    <w:rsid w:val="007E72F2"/>
    <w:rsid w:val="00841553"/>
    <w:rsid w:val="00914C7D"/>
    <w:rsid w:val="009252D9"/>
    <w:rsid w:val="009716F8"/>
    <w:rsid w:val="00974243"/>
    <w:rsid w:val="00977F39"/>
    <w:rsid w:val="00A9543B"/>
    <w:rsid w:val="00AB7EA8"/>
    <w:rsid w:val="00AE25AD"/>
    <w:rsid w:val="00B010B1"/>
    <w:rsid w:val="00B531BC"/>
    <w:rsid w:val="00B626EE"/>
    <w:rsid w:val="00BD331E"/>
    <w:rsid w:val="00BF366E"/>
    <w:rsid w:val="00C30AE8"/>
    <w:rsid w:val="00C47143"/>
    <w:rsid w:val="00C83495"/>
    <w:rsid w:val="00C8466C"/>
    <w:rsid w:val="00CB51DA"/>
    <w:rsid w:val="00D0617E"/>
    <w:rsid w:val="00D46864"/>
    <w:rsid w:val="00D52C50"/>
    <w:rsid w:val="00D94D6B"/>
    <w:rsid w:val="00DB5DD5"/>
    <w:rsid w:val="00DD3B9D"/>
    <w:rsid w:val="00DF7B3E"/>
    <w:rsid w:val="00E31CED"/>
    <w:rsid w:val="00E65B87"/>
    <w:rsid w:val="00F227B1"/>
    <w:rsid w:val="00F6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BCA79"/>
  <w15:chartTrackingRefBased/>
  <w15:docId w15:val="{EF55467A-8B43-4E4F-B23C-E91499A9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0F1"/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8A4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08A4"/>
    <w:pPr>
      <w:keepNext/>
      <w:keepLines/>
      <w:spacing w:before="40" w:after="0"/>
      <w:outlineLvl w:val="1"/>
    </w:pPr>
    <w:rPr>
      <w:rFonts w:eastAsiaTheme="majorEastAsia" w:cstheme="majorBidi"/>
      <w:color w:val="404040" w:themeColor="text1" w:themeTint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B3E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8A4"/>
    <w:rPr>
      <w:rFonts w:ascii="Segoe UI" w:eastAsiaTheme="majorEastAsia" w:hAnsi="Segoe UI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B08A4"/>
    <w:pPr>
      <w:spacing w:after="0" w:line="240" w:lineRule="auto"/>
      <w:contextualSpacing/>
    </w:pPr>
    <w:rPr>
      <w:rFonts w:ascii="Segoe UI Semibold" w:eastAsiaTheme="majorEastAsia" w:hAnsi="Segoe UI Semibold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8A4"/>
    <w:rPr>
      <w:rFonts w:ascii="Segoe UI Semibold" w:eastAsiaTheme="majorEastAsia" w:hAnsi="Segoe UI Semibold" w:cstheme="majorBidi"/>
      <w:spacing w:val="-10"/>
      <w:kern w:val="28"/>
      <w:sz w:val="3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B08A4"/>
    <w:rPr>
      <w:rFonts w:ascii="Segoe UI" w:eastAsiaTheme="majorEastAsia" w:hAnsi="Segoe UI" w:cstheme="majorBidi"/>
      <w:color w:val="404040" w:themeColor="text1" w:themeTint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B08A4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B08A4"/>
    <w:rPr>
      <w:rFonts w:ascii="Segoe UI" w:hAnsi="Segoe UI"/>
      <w:sz w:val="18"/>
    </w:rPr>
  </w:style>
  <w:style w:type="paragraph" w:styleId="Footer">
    <w:name w:val="footer"/>
    <w:basedOn w:val="Normal"/>
    <w:link w:val="FooterChar"/>
    <w:uiPriority w:val="99"/>
    <w:unhideWhenUsed/>
    <w:rsid w:val="001B08A4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B08A4"/>
    <w:rPr>
      <w:rFonts w:ascii="Segoe UI" w:hAnsi="Segoe UI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B3E"/>
    <w:rPr>
      <w:rFonts w:ascii="Segoe UI" w:eastAsiaTheme="majorEastAsia" w:hAnsi="Segoe U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B3E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31C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31CED"/>
    <w:rPr>
      <w:rFonts w:ascii="Segoe UI" w:eastAsiaTheme="minorEastAsia" w:hAnsi="Segoe UI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21095"/>
    <w:rPr>
      <w:b/>
      <w:bCs/>
    </w:rPr>
  </w:style>
  <w:style w:type="table" w:styleId="TableGrid">
    <w:name w:val="Table Grid"/>
    <w:basedOn w:val="TableNormal"/>
    <w:uiPriority w:val="39"/>
    <w:rsid w:val="00680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5">
    <w:name w:val="List Table 3 Accent 5"/>
    <w:basedOn w:val="TableNormal"/>
    <w:uiPriority w:val="48"/>
    <w:rsid w:val="006805E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5Dark-Accent3">
    <w:name w:val="Grid Table 5 Dark Accent 3"/>
    <w:basedOn w:val="TableNormal"/>
    <w:uiPriority w:val="50"/>
    <w:rsid w:val="006805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2-Accent3">
    <w:name w:val="Grid Table 2 Accent 3"/>
    <w:basedOn w:val="TableNormal"/>
    <w:uiPriority w:val="47"/>
    <w:rsid w:val="006805E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">
    <w:name w:val="Grid Table 1 Light"/>
    <w:basedOn w:val="TableNormal"/>
    <w:uiPriority w:val="46"/>
    <w:rsid w:val="0027596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7B61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15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B6159"/>
    <w:pPr>
      <w:spacing w:after="0" w:line="240" w:lineRule="auto"/>
    </w:pPr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baud\Documents\Custom%20Office%20Templates\Vinc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BCF34-DA2E-45A0-9942-506A107C5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Vince 2022.dotx</Template>
  <TotalTime>27</TotalTime>
  <Pages>2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Vince 2022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Sign-In Sheet</dc:title>
  <dc:subject/>
  <dc:creator>vince</dc:creator>
  <cp:keywords/>
  <dc:description/>
  <cp:lastModifiedBy>Baudoin, Vincent</cp:lastModifiedBy>
  <cp:revision>6</cp:revision>
  <cp:lastPrinted>2024-12-06T22:17:00Z</cp:lastPrinted>
  <dcterms:created xsi:type="dcterms:W3CDTF">2023-03-18T13:48:00Z</dcterms:created>
  <dcterms:modified xsi:type="dcterms:W3CDTF">2024-12-06T22:17:00Z</dcterms:modified>
</cp:coreProperties>
</file>